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pict>
          <v:line id="Conector reto 39" o:spid="_x0000_s1028" style="position:absolute;flip:y;z-index:251644416;visibility:visible" from="-20.55pt,160.5pt" to="395.7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8" o:spid="_x0000_s1029" style="position:absolute;flip:x y;z-index:251668992;visibility:visible" from="-20.55pt,5in" to="58.9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7" o:spid="_x0000_s1030" style="position:absolute;z-index:251666944;visibility:visible;mso-wrap-distance-left:3.17497mm;mso-wrap-distance-right:3.17497mm" from="58.95pt,290.25pt" to="58.9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6" o:spid="_x0000_s1031" style="position:absolute;flip:x;z-index:251667968;visibility:visible" from="-25.05pt,290.25pt" to="58.95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5" o:spid="_x0000_s1032" style="position:absolute;flip:y;z-index:251665920;visibility:visible;mso-wrap-distance-left:3.17497mm;mso-wrap-distance-right:3.17497mm" from="71.7pt,290.25pt" to="71.7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4" o:spid="_x0000_s1033" style="position:absolute;flip:x;z-index:251663872;visibility:visible" from="71.7pt,273.75pt" to="193.2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3" o:spid="_x0000_s1034" style="position:absolute;flip:x;z-index:251662848;visibility:visible" from="189.45pt,273.75pt" to="193.2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2" o:spid="_x0000_s1035" style="position:absolute;flip:x;z-index:251664896;visibility:visible;mso-wrap-distance-top:-3e-5mm;mso-wrap-distance-bottom:-3e-5mm" from="71.7pt,363.75pt" to="189.4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1" o:spid="_x0000_s1036" style="position:absolute;flip:x;z-index:251661824;visibility:visible" from="204.45pt,273.75pt" to="206.7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30" o:spid="_x0000_s1037" style="position:absolute;flip:x y;z-index:251660800;visibility:visible" from="202.2pt,363.75pt" to="386.7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9" o:spid="_x0000_s1038" style="position:absolute;flip:x;z-index:251659776;visibility:visible" from="206.7pt,248.25pt" to="386.7pt,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8" o:spid="_x0000_s1039" style="position:absolute;z-index:251658752;visibility:visible;mso-wrap-distance-left:3.17497mm;mso-wrap-distance-right:3.17497mm" from="386.7pt,248.25pt" to="386.7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7" o:spid="_x0000_s1040" style="position:absolute;z-index:251657728;visibility:visible;mso-wrap-distance-left:3.17497mm;mso-wrap-distance-right:3.17497mm" from="517.95pt,282.75pt" to="517.95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6" o:spid="_x0000_s1041" style="position:absolute;flip:y;z-index:251656704;visibility:visible" from="403.2pt,367.5pt" to="517.95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5" o:spid="_x0000_s1042" style="position:absolute;z-index:251655680;visibility:visible" from="403.2pt,248.25pt" to="517.95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4" o:spid="_x0000_s1043" style="position:absolute;z-index:251654656;visibility:visible;mso-wrap-distance-left:3.17497mm;mso-wrap-distance-right:3.17497mm" from="403.2pt,248.25pt" to="403.2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3" o:spid="_x0000_s1044" style="position:absolute;flip:x y;z-index:251653632;visibility:visible" from="-31.8pt,448.5pt" to="395.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2" o:spid="_x0000_s1045" style="position:absolute;flip:x;z-index:251650560;visibility:visible;mso-wrap-distance-left:3.17497mm;mso-wrap-distance-right:3.17497mm" from="395.7pt,476.25pt" to="395.7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1" o:spid="_x0000_s1046" style="position:absolute;z-index:251652608;visibility:visible" from="551.7pt,441.75pt" to="571.95pt,4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20" o:spid="_x0000_s1047" style="position:absolute;flip:x y;z-index:251648512;visibility:visible" from="-31.8pt,433.5pt" to="395.7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19" o:spid="_x0000_s1048" style="position:absolute;z-index:251645440;visibility:visible" from="395.7pt,160.5pt" to="551.7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18" o:spid="_x0000_s1049" style="position:absolute;z-index:251649536;visibility:visible;mso-wrap-distance-left:3.17497mm;mso-wrap-distance-right:3.17497mm" from="551.7pt,225.75pt" to="551.7pt,4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17" o:spid="_x0000_s1050" style="position:absolute;flip:y;z-index:251647488;visibility:visible" from="395.7pt,441.75pt" to="551.7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line id="Conector reto 16" o:spid="_x0000_s1051" style="position:absolute;z-index:251646464;visibility:visible;mso-wrap-distance-left:3.17497mm;mso-wrap-distance-right:3.17497mm" from="395.7pt,160.5pt" to="395.7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" strokecolor="#4472c4" strokeweight=".5pt">
            <v:stroke joinstyle="miter"/>
            <o:lock v:ext="edit" shapetype="f"/>
          </v:line>
        </w:pict>
      </w: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5" o:spid="_x0000_s1052" type="#_x0000_t202" style="position:absolute;margin-left:0;margin-top:0;width:34.45pt;height:59.85pt;z-index:2516700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" filled="f" stroked="f">
            <v:path arrowok="t"/>
            <v:textbox style="mso-fit-shape-to-text:t">
              <w:txbxContent>
                <w:p w:rsidR="00075A5B" w:rsidRPr="00BE0082" w:rsidRDefault="00075A5B" w:rsidP="00983523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FFFFFF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075A5B" w:rsidRDefault="00075A5B" w:rsidP="00861F5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RELATORIO ANUALDE GESTÃO – RAG 2024</w:t>
      </w:r>
      <w:bookmarkStart w:id="0" w:name="_GoBack"/>
      <w:bookmarkEnd w:id="0"/>
    </w:p>
    <w:p w:rsidR="00075A5B" w:rsidRDefault="00075A5B" w:rsidP="00861F5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OUVIDORIA GERAL DO MUNICÍPIO - OGM</w:t>
      </w: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</w:r>
      <w:r w:rsidRPr="0071472F">
        <w:rPr>
          <w:rFonts w:ascii="Arial" w:hAnsi="Arial" w:cs="Arial"/>
          <w:b/>
          <w:bCs/>
          <w:noProof/>
          <w:sz w:val="24"/>
          <w:szCs w:val="24"/>
          <w:lang w:eastAsia="pt-BR"/>
        </w:rPr>
        <w:pict>
          <v:shape id="WordArt 5" o:spid="_x0000_s1053" type="#_x0000_t202" style="width:357pt;height:84pt;visibility:visible;mso-position-horizontal-relative:char;mso-position-vertical-relative:line" filled="f" stroked="f">
            <v:stroke joinstyle="round"/>
            <o:lock v:ext="edit" shapetype="t"/>
            <v:textbox style="mso-fit-shape-to-text:t">
              <w:txbxContent>
                <w:p w:rsidR="00075A5B" w:rsidRPr="00BC30FF" w:rsidRDefault="00075A5B" w:rsidP="006B1A10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6023F">
                    <w:rPr>
                      <w:rFonts w:ascii="Arial Black" w:hAnsi="Arial Black"/>
                      <w:color w:val="D5DCE4"/>
                      <w:spacing w:val="96"/>
                      <w:sz w:val="48"/>
                      <w:szCs w:val="48"/>
                    </w:rPr>
                    <w:t>NOVA SANTA HELENA-MT</w:t>
                  </w:r>
                </w:p>
              </w:txbxContent>
            </v:textbox>
            <w10:anchorlock/>
          </v:shape>
        </w:pict>
      </w: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pict>
          <v:line id="Conector reto 14" o:spid="_x0000_s1056" style="position:absolute;flip:y;z-index:251651584;visibility:visible" from="395.7pt,16.55pt" to="577.2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" strokecolor="#4472c4" strokeweight=".5pt">
            <v:stroke joinstyle="miter"/>
            <o:lock v:ext="edit" shapetype="f"/>
          </v:line>
        </w:pict>
      </w: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  <w:r w:rsidRPr="00E0632E"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i1030" type="#_x0000_t75" style="width:424.5pt;height:66.75pt;visibility:visible">
            <v:imagedata r:id="rId6" o:title=""/>
          </v:shape>
        </w:pict>
      </w:r>
    </w:p>
    <w:p w:rsidR="00075A5B" w:rsidRDefault="00075A5B">
      <w:pPr>
        <w:rPr>
          <w:rFonts w:ascii="Arial" w:hAnsi="Arial" w:cs="Arial"/>
          <w:b/>
          <w:bCs/>
          <w:sz w:val="24"/>
          <w:szCs w:val="24"/>
        </w:rPr>
      </w:pPr>
    </w:p>
    <w:p w:rsidR="00075A5B" w:rsidRDefault="00075A5B" w:rsidP="0015413E">
      <w:pPr>
        <w:shd w:val="clear" w:color="auto" w:fill="FFFFFF"/>
      </w:pPr>
    </w:p>
    <w:p w:rsidR="00075A5B" w:rsidRDefault="00075A5B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1D6C16">
        <w:rPr>
          <w:rFonts w:ascii="Arial" w:hAnsi="Arial" w:cs="Arial"/>
          <w:b/>
          <w:bCs/>
          <w:sz w:val="24"/>
          <w:szCs w:val="24"/>
        </w:rPr>
        <w:t xml:space="preserve">1 APRESENTAÇÃO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>A Ouvidoria Geral do Município – OGM, é instrumento de participação e controle social da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 Administração Direta do Poder Executivo do Município de Nova Santa Helena, atuando como um canal de interação entre a Administração Pública e o cidadão.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Neste viés, a OGM, observando suas atribuições legais, atuou no ano anterior de modo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a garantir que as demandas apresentadas pela população fossem devidamente encaminhadas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aos órgãos competentes, no âmbito da Administração Direta do Poder Executivo Municipal,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bem como, acompanhou, buscando o cumprimento do prazo de resposta pelos órgãos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demandados, assegurando o direito de resposta às demandas interpostas e informando os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demandantes sobre as providências adotadas.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075A5B" w:rsidRDefault="00075A5B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1D6C16">
        <w:rPr>
          <w:rFonts w:ascii="Arial" w:hAnsi="Arial" w:cs="Arial"/>
          <w:b/>
          <w:bCs/>
          <w:sz w:val="24"/>
          <w:szCs w:val="24"/>
        </w:rPr>
        <w:t>DO FUNCIONAMENTO DA OUVIDORIA MUNICIPAL</w:t>
      </w:r>
    </w:p>
    <w:p w:rsidR="00075A5B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O canal de ouvidoria do legislativo encontra-se no link disponível no site da </w:t>
      </w:r>
      <w:r>
        <w:rPr>
          <w:rFonts w:ascii="Arial" w:hAnsi="Arial" w:cs="Arial"/>
          <w:sz w:val="24"/>
          <w:szCs w:val="24"/>
        </w:rPr>
        <w:t>Prefeitura</w:t>
      </w:r>
      <w:r w:rsidRPr="001D6C16">
        <w:rPr>
          <w:rFonts w:ascii="Arial" w:hAnsi="Arial" w:cs="Arial"/>
          <w:sz w:val="24"/>
          <w:szCs w:val="24"/>
        </w:rPr>
        <w:t xml:space="preserve"> Municipal de Nova Santa Helena, no seguinte endereço: </w:t>
      </w:r>
      <w:r w:rsidRPr="0015413E">
        <w:rPr>
          <w:rFonts w:ascii="Arial" w:hAnsi="Arial" w:cs="Arial"/>
          <w:sz w:val="24"/>
          <w:szCs w:val="24"/>
        </w:rPr>
        <w:t>ouvidoria.novasantahelena.mt.gov.br/Manifestacao</w:t>
      </w:r>
      <w:r>
        <w:rPr>
          <w:rFonts w:ascii="Arial" w:hAnsi="Arial" w:cs="Arial"/>
          <w:sz w:val="24"/>
          <w:szCs w:val="24"/>
        </w:rPr>
        <w:t>/</w:t>
      </w:r>
      <w:r w:rsidRPr="001D6C16">
        <w:rPr>
          <w:rFonts w:ascii="Arial" w:hAnsi="Arial" w:cs="Arial"/>
          <w:sz w:val="24"/>
          <w:szCs w:val="24"/>
        </w:rPr>
        <w:t xml:space="preserve">. Ao manifestar-se, o usuário poderá optar-se em manter sigilo quanto a sua identidade. A resposta enviada pela ouvidora, fica disponível no mesmo link, podendo ser acessada através do numero do protocolo gerado no momento do envio da manifestação. Além do endereço eletrônico, o cidadão pode enviar sua manifestação através do e-mail: </w:t>
      </w:r>
      <w:hyperlink r:id="rId7" w:history="1">
        <w:r w:rsidRPr="00CC7BB0">
          <w:rPr>
            <w:rStyle w:val="Hyperlink"/>
            <w:rFonts w:ascii="Arial" w:hAnsi="Arial" w:cs="Arial"/>
            <w:sz w:val="24"/>
            <w:szCs w:val="24"/>
          </w:rPr>
          <w:t>ouvidoria@novasantahelena.mt.gov.br</w:t>
        </w:r>
      </w:hyperlink>
      <w:r>
        <w:rPr>
          <w:rFonts w:ascii="Arial" w:hAnsi="Arial" w:cs="Arial"/>
          <w:sz w:val="24"/>
          <w:szCs w:val="24"/>
        </w:rPr>
        <w:t>, de forma presencial na sala da ouvidoria, localizada no seguinte endereço: Avenida Brasil, Nº 883, bairro Centro; ou via celular, numero</w:t>
      </w:r>
      <w:r w:rsidRPr="001D6C16">
        <w:rPr>
          <w:rFonts w:ascii="Arial" w:hAnsi="Arial" w:cs="Arial"/>
          <w:sz w:val="24"/>
          <w:szCs w:val="24"/>
        </w:rPr>
        <w:t xml:space="preserve">: (66) </w:t>
      </w:r>
      <w:r>
        <w:rPr>
          <w:rFonts w:ascii="Arial" w:hAnsi="Arial" w:cs="Arial"/>
          <w:sz w:val="24"/>
          <w:szCs w:val="24"/>
        </w:rPr>
        <w:t>99720-9265</w:t>
      </w:r>
      <w:r w:rsidRPr="001D6C16">
        <w:rPr>
          <w:rFonts w:ascii="Arial" w:hAnsi="Arial" w:cs="Arial"/>
          <w:sz w:val="24"/>
          <w:szCs w:val="24"/>
        </w:rPr>
        <w:t xml:space="preserve"> – Whatsapp.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075A5B" w:rsidRDefault="00075A5B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Pr="001D6C16">
        <w:rPr>
          <w:rFonts w:ascii="Arial" w:hAnsi="Arial" w:cs="Arial"/>
          <w:b/>
          <w:bCs/>
          <w:sz w:val="24"/>
          <w:szCs w:val="24"/>
        </w:rPr>
        <w:t>OBJETIVO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1D6C1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color w:val="FF0000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>Em cumprimento ao artigo 14, inciso II, da Lei nº 13.460/2017, o presente relatório visa apresentar os dados consolidados das ativid</w:t>
      </w:r>
      <w:r>
        <w:rPr>
          <w:rFonts w:ascii="Arial" w:hAnsi="Arial" w:cs="Arial"/>
          <w:sz w:val="24"/>
          <w:szCs w:val="24"/>
        </w:rPr>
        <w:t>ades da OGM no exercício de 2024</w:t>
      </w:r>
      <w:r w:rsidRPr="001D6C16">
        <w:rPr>
          <w:rFonts w:ascii="Arial" w:hAnsi="Arial" w:cs="Arial"/>
          <w:sz w:val="24"/>
          <w:szCs w:val="24"/>
        </w:rPr>
        <w:t xml:space="preserve">, de maneira que possam ser utilizados no acompanhamento da prestação dos serviços públicos e nas possíveis correções dos pontos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críticos da gestão.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075A5B" w:rsidRDefault="00075A5B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1D6C16">
        <w:rPr>
          <w:rFonts w:ascii="Arial" w:hAnsi="Arial" w:cs="Arial"/>
          <w:b/>
          <w:bCs/>
          <w:sz w:val="24"/>
          <w:szCs w:val="24"/>
        </w:rPr>
        <w:t xml:space="preserve"> ANÁLISE DAS MANIFESTAÇÕES RECEBIDAS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:rsidR="00075A5B" w:rsidRPr="00AA5C48" w:rsidRDefault="00075A5B" w:rsidP="0015413E">
      <w:pPr>
        <w:spacing w:after="0"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ano de 2024</w:t>
      </w:r>
      <w:r w:rsidRPr="001D6C16">
        <w:rPr>
          <w:rFonts w:ascii="Arial" w:hAnsi="Arial" w:cs="Arial"/>
          <w:sz w:val="24"/>
          <w:szCs w:val="24"/>
        </w:rPr>
        <w:t xml:space="preserve">, foram registradas um total de </w:t>
      </w:r>
      <w:r w:rsidRPr="00D43922">
        <w:rPr>
          <w:rFonts w:ascii="Arial" w:hAnsi="Arial" w:cs="Arial"/>
          <w:sz w:val="24"/>
          <w:szCs w:val="24"/>
        </w:rPr>
        <w:t>23 (vinte e três)</w:t>
      </w:r>
      <w:r w:rsidRPr="00AA5C48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075A5B" w:rsidRPr="001D6C16" w:rsidRDefault="00075A5B" w:rsidP="0015413E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1D6C16">
        <w:rPr>
          <w:rFonts w:ascii="Arial" w:hAnsi="Arial" w:cs="Arial"/>
          <w:sz w:val="24"/>
          <w:szCs w:val="24"/>
        </w:rPr>
        <w:t xml:space="preserve">manifestações recebidas através da OGM, sendo essas classificadas como consulta, </w:t>
      </w:r>
      <w:r>
        <w:rPr>
          <w:rFonts w:ascii="Arial" w:hAnsi="Arial" w:cs="Arial"/>
          <w:sz w:val="24"/>
          <w:szCs w:val="24"/>
        </w:rPr>
        <w:t xml:space="preserve">solicitação, </w:t>
      </w:r>
      <w:r w:rsidRPr="001D6C16">
        <w:rPr>
          <w:rFonts w:ascii="Arial" w:hAnsi="Arial" w:cs="Arial"/>
          <w:sz w:val="24"/>
          <w:szCs w:val="24"/>
        </w:rPr>
        <w:t>denúncia, reclamação, elogio,</w:t>
      </w:r>
      <w:r>
        <w:rPr>
          <w:rFonts w:ascii="Arial" w:hAnsi="Arial" w:cs="Arial"/>
          <w:sz w:val="24"/>
          <w:szCs w:val="24"/>
        </w:rPr>
        <w:t xml:space="preserve"> comunicação,</w:t>
      </w:r>
      <w:r w:rsidRPr="001D6C16">
        <w:rPr>
          <w:rFonts w:ascii="Arial" w:hAnsi="Arial" w:cs="Arial"/>
          <w:sz w:val="24"/>
          <w:szCs w:val="24"/>
        </w:rPr>
        <w:t xml:space="preserve"> sugestão</w:t>
      </w:r>
      <w:r>
        <w:rPr>
          <w:rFonts w:ascii="Arial" w:hAnsi="Arial" w:cs="Arial"/>
          <w:sz w:val="24"/>
          <w:szCs w:val="24"/>
        </w:rPr>
        <w:t>, dúvidas</w:t>
      </w:r>
      <w:r w:rsidRPr="001D6C16">
        <w:rPr>
          <w:rFonts w:ascii="Arial" w:hAnsi="Arial" w:cs="Arial"/>
          <w:sz w:val="24"/>
          <w:szCs w:val="24"/>
        </w:rPr>
        <w:t xml:space="preserve"> e Pedidos de Acesso à informação (Serviço de Informação ao </w:t>
      </w:r>
    </w:p>
    <w:p w:rsidR="00075A5B" w:rsidRDefault="00075A5B" w:rsidP="0015413E">
      <w:pPr>
        <w:spacing w:line="276" w:lineRule="auto"/>
        <w:rPr>
          <w:rFonts w:ascii="Arial" w:hAnsi="Arial" w:cs="Arial"/>
          <w:sz w:val="24"/>
          <w:szCs w:val="24"/>
        </w:rPr>
      </w:pPr>
      <w:r w:rsidRPr="00493157">
        <w:rPr>
          <w:rFonts w:ascii="Arial" w:hAnsi="Arial" w:cs="Arial"/>
          <w:sz w:val="24"/>
          <w:szCs w:val="24"/>
        </w:rPr>
        <w:t>Cidadão – SIC)</w:t>
      </w:r>
      <w:r>
        <w:rPr>
          <w:rFonts w:ascii="Arial" w:hAnsi="Arial" w:cs="Arial"/>
          <w:sz w:val="24"/>
          <w:szCs w:val="24"/>
        </w:rPr>
        <w:t>.</w:t>
      </w:r>
    </w:p>
    <w:p w:rsidR="00075A5B" w:rsidRDefault="00075A5B" w:rsidP="0015413E">
      <w:pPr>
        <w:spacing w:line="276" w:lineRule="auto"/>
        <w:rPr>
          <w:rFonts w:ascii="Arial" w:hAnsi="Arial" w:cs="Arial"/>
          <w:sz w:val="24"/>
          <w:szCs w:val="24"/>
        </w:rPr>
      </w:pPr>
    </w:p>
    <w:p w:rsidR="00075A5B" w:rsidRDefault="00075A5B" w:rsidP="0015413E">
      <w:pPr>
        <w:spacing w:line="276" w:lineRule="auto"/>
        <w:rPr>
          <w:rFonts w:ascii="Arial" w:hAnsi="Arial" w:cs="Arial"/>
          <w:sz w:val="24"/>
          <w:szCs w:val="24"/>
        </w:rPr>
      </w:pPr>
    </w:p>
    <w:p w:rsidR="00075A5B" w:rsidRDefault="00075A5B" w:rsidP="0015413E">
      <w:pPr>
        <w:spacing w:line="276" w:lineRule="auto"/>
        <w:rPr>
          <w:rFonts w:ascii="Arial" w:hAnsi="Arial" w:cs="Arial"/>
          <w:sz w:val="24"/>
          <w:szCs w:val="24"/>
        </w:rPr>
      </w:pPr>
      <w:r w:rsidRPr="00493157">
        <w:rPr>
          <w:rFonts w:ascii="Arial" w:hAnsi="Arial" w:cs="Arial"/>
          <w:sz w:val="24"/>
          <w:szCs w:val="24"/>
        </w:rPr>
        <w:t>O gráfico abaixo ilustra o número de manifestações</w:t>
      </w:r>
      <w:r>
        <w:rPr>
          <w:rFonts w:ascii="Arial" w:hAnsi="Arial" w:cs="Arial"/>
          <w:sz w:val="24"/>
          <w:szCs w:val="24"/>
        </w:rPr>
        <w:t xml:space="preserve"> recebida via site oficial, </w:t>
      </w:r>
      <w:r w:rsidRPr="00493157">
        <w:rPr>
          <w:rFonts w:ascii="Arial" w:hAnsi="Arial" w:cs="Arial"/>
          <w:sz w:val="24"/>
          <w:szCs w:val="24"/>
        </w:rPr>
        <w:t>por tipologia.</w:t>
      </w:r>
    </w:p>
    <w:p w:rsidR="00075A5B" w:rsidRDefault="00075A5B" w:rsidP="00DB7126">
      <w:pPr>
        <w:rPr>
          <w:rFonts w:ascii="Arial" w:hAnsi="Arial" w:cs="Arial"/>
          <w:sz w:val="24"/>
          <w:szCs w:val="24"/>
        </w:rPr>
      </w:pPr>
    </w:p>
    <w:p w:rsidR="00075A5B" w:rsidRDefault="00075A5B" w:rsidP="00DB7126">
      <w:pPr>
        <w:rPr>
          <w:rFonts w:ascii="Arial" w:hAnsi="Arial" w:cs="Arial"/>
          <w:noProof/>
          <w:sz w:val="24"/>
          <w:szCs w:val="24"/>
        </w:rPr>
      </w:pPr>
      <w:r w:rsidRPr="00C6023F">
        <w:rPr>
          <w:rFonts w:ascii="Arial" w:hAnsi="Arial" w:cs="Arial"/>
          <w:noProof/>
          <w:sz w:val="24"/>
          <w:szCs w:val="24"/>
          <w:lang w:eastAsia="pt-BR"/>
        </w:rPr>
        <w:object w:dxaOrig="10887" w:dyaOrig="5204">
          <v:shape id="Gráfico 2" o:spid="_x0000_i1031" type="#_x0000_t75" style="width:544.5pt;height:260.25pt;visibility:visible" o:ole="">
            <v:imagedata r:id="rId8" o:title=""/>
            <o:lock v:ext="edit" aspectratio="f"/>
          </v:shape>
          <o:OLEObject Type="Embed" ProgID="Excel.Chart.8" ShapeID="Gráfico 2" DrawAspect="Content" ObjectID="_1804916474" r:id="rId9"/>
        </w:object>
      </w:r>
    </w:p>
    <w:p w:rsidR="00075A5B" w:rsidRDefault="00075A5B" w:rsidP="00261474">
      <w:r>
        <w:t>Gráfico 1 – Distribuição das manifestações recebidas por tipologia.</w:t>
      </w:r>
    </w:p>
    <w:p w:rsidR="00075A5B" w:rsidRDefault="00075A5B" w:rsidP="00261474">
      <w:pPr>
        <w:rPr>
          <w:rFonts w:ascii="Arial" w:hAnsi="Arial" w:cs="Arial"/>
          <w:sz w:val="24"/>
          <w:szCs w:val="24"/>
        </w:rPr>
      </w:pPr>
      <w:r w:rsidRPr="00493157">
        <w:rPr>
          <w:rFonts w:ascii="Arial" w:hAnsi="Arial" w:cs="Arial"/>
          <w:sz w:val="24"/>
          <w:szCs w:val="24"/>
        </w:rPr>
        <w:t>O gráfico abaixo ilustra o número de manifestações</w:t>
      </w:r>
      <w:r>
        <w:rPr>
          <w:rFonts w:ascii="Arial" w:hAnsi="Arial" w:cs="Arial"/>
          <w:sz w:val="24"/>
          <w:szCs w:val="24"/>
        </w:rPr>
        <w:t xml:space="preserve"> recebida via site FalaBR, </w:t>
      </w:r>
      <w:r w:rsidRPr="00493157">
        <w:rPr>
          <w:rFonts w:ascii="Arial" w:hAnsi="Arial" w:cs="Arial"/>
          <w:sz w:val="24"/>
          <w:szCs w:val="24"/>
        </w:rPr>
        <w:t>por tipologia</w:t>
      </w:r>
    </w:p>
    <w:p w:rsidR="00075A5B" w:rsidRDefault="00075A5B" w:rsidP="00261474">
      <w:r w:rsidRPr="00E0632E">
        <w:rPr>
          <w:noProof/>
          <w:lang w:eastAsia="pt-BR"/>
        </w:rPr>
        <w:object w:dxaOrig="10887" w:dyaOrig="5271">
          <v:shape id="Gráfico 1" o:spid="_x0000_i1032" type="#_x0000_t75" style="width:544.5pt;height:264pt;visibility:visible" o:ole="">
            <v:imagedata r:id="rId10" o:title="" cropbottom="-50f"/>
            <o:lock v:ext="edit" aspectratio="f"/>
          </v:shape>
          <o:OLEObject Type="Embed" ProgID="Excel.Chart.8" ShapeID="Gráfico 1" DrawAspect="Content" ObjectID="_1804916475" r:id="rId11"/>
        </w:object>
      </w:r>
    </w:p>
    <w:p w:rsidR="00075A5B" w:rsidRDefault="00075A5B" w:rsidP="00261474"/>
    <w:p w:rsidR="00075A5B" w:rsidRPr="0015413E" w:rsidRDefault="00075A5B" w:rsidP="001541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15413E">
        <w:rPr>
          <w:rFonts w:ascii="Arial" w:hAnsi="Arial" w:cs="Arial"/>
          <w:sz w:val="24"/>
          <w:szCs w:val="24"/>
        </w:rPr>
        <w:t xml:space="preserve"> Conclusão</w:t>
      </w:r>
    </w:p>
    <w:p w:rsidR="00075A5B" w:rsidRPr="0015413E" w:rsidRDefault="00075A5B" w:rsidP="00C23159">
      <w:pPr>
        <w:jc w:val="both"/>
        <w:rPr>
          <w:rFonts w:ascii="Arial" w:hAnsi="Arial" w:cs="Arial"/>
          <w:sz w:val="24"/>
          <w:szCs w:val="24"/>
        </w:rPr>
      </w:pPr>
      <w:r w:rsidRPr="0015413E">
        <w:rPr>
          <w:rFonts w:ascii="Arial" w:hAnsi="Arial" w:cs="Arial"/>
          <w:sz w:val="24"/>
          <w:szCs w:val="24"/>
        </w:rPr>
        <w:t>Durante o decorrer do ano, a Ouvidoria recebeu as solicitações dos cidadãos, e</w:t>
      </w:r>
      <w:r>
        <w:rPr>
          <w:rFonts w:ascii="Arial" w:hAnsi="Arial" w:cs="Arial"/>
          <w:sz w:val="24"/>
          <w:szCs w:val="24"/>
        </w:rPr>
        <w:t xml:space="preserve"> </w:t>
      </w:r>
      <w:r w:rsidRPr="0015413E">
        <w:rPr>
          <w:rFonts w:ascii="Arial" w:hAnsi="Arial" w:cs="Arial"/>
          <w:sz w:val="24"/>
          <w:szCs w:val="24"/>
        </w:rPr>
        <w:t>respondeu todas dentro do prazo previsto em lei, bem como vem fazendo ações</w:t>
      </w:r>
      <w:r>
        <w:rPr>
          <w:rFonts w:ascii="Arial" w:hAnsi="Arial" w:cs="Arial"/>
          <w:sz w:val="24"/>
          <w:szCs w:val="24"/>
        </w:rPr>
        <w:t xml:space="preserve"> </w:t>
      </w:r>
      <w:r w:rsidRPr="0015413E">
        <w:rPr>
          <w:rFonts w:ascii="Arial" w:hAnsi="Arial" w:cs="Arial"/>
          <w:sz w:val="24"/>
          <w:szCs w:val="24"/>
        </w:rPr>
        <w:t>para incentivar os usuários a buscar os canais da ouvidoria a fim de registrar</w:t>
      </w:r>
      <w:r>
        <w:rPr>
          <w:rFonts w:ascii="Arial" w:hAnsi="Arial" w:cs="Arial"/>
          <w:sz w:val="24"/>
          <w:szCs w:val="24"/>
        </w:rPr>
        <w:t xml:space="preserve"> </w:t>
      </w:r>
      <w:r w:rsidRPr="0015413E">
        <w:rPr>
          <w:rFonts w:ascii="Arial" w:hAnsi="Arial" w:cs="Arial"/>
          <w:sz w:val="24"/>
          <w:szCs w:val="24"/>
        </w:rPr>
        <w:t>suas manifestações e tornar a ouvidoria cada vez mais efica</w:t>
      </w:r>
      <w:r>
        <w:rPr>
          <w:rFonts w:ascii="Arial" w:hAnsi="Arial" w:cs="Arial"/>
          <w:sz w:val="24"/>
          <w:szCs w:val="24"/>
        </w:rPr>
        <w:t>z</w:t>
      </w:r>
      <w:r w:rsidRPr="0015413E">
        <w:rPr>
          <w:rFonts w:ascii="Arial" w:hAnsi="Arial" w:cs="Arial"/>
          <w:sz w:val="24"/>
          <w:szCs w:val="24"/>
        </w:rPr>
        <w:t>.</w:t>
      </w:r>
    </w:p>
    <w:p w:rsidR="00075A5B" w:rsidRDefault="00075A5B" w:rsidP="0015413E">
      <w:pPr>
        <w:jc w:val="right"/>
        <w:rPr>
          <w:rFonts w:ascii="Arial" w:hAnsi="Arial" w:cs="Arial"/>
          <w:sz w:val="24"/>
          <w:szCs w:val="24"/>
        </w:rPr>
      </w:pPr>
    </w:p>
    <w:p w:rsidR="00075A5B" w:rsidRDefault="00075A5B" w:rsidP="0015413E">
      <w:pPr>
        <w:jc w:val="right"/>
        <w:rPr>
          <w:rFonts w:ascii="Arial" w:hAnsi="Arial" w:cs="Arial"/>
          <w:sz w:val="24"/>
          <w:szCs w:val="24"/>
        </w:rPr>
      </w:pPr>
      <w:r w:rsidRPr="0015413E">
        <w:rPr>
          <w:rFonts w:ascii="Arial" w:hAnsi="Arial" w:cs="Arial"/>
          <w:sz w:val="24"/>
          <w:szCs w:val="24"/>
        </w:rPr>
        <w:t>Nova Santa He</w:t>
      </w:r>
      <w:r>
        <w:rPr>
          <w:rFonts w:ascii="Arial" w:hAnsi="Arial" w:cs="Arial"/>
          <w:sz w:val="24"/>
          <w:szCs w:val="24"/>
        </w:rPr>
        <w:t>lena/MT em 08 de janeiro de 2025</w:t>
      </w:r>
    </w:p>
    <w:p w:rsidR="00075A5B" w:rsidRDefault="00075A5B" w:rsidP="0015413E">
      <w:pPr>
        <w:jc w:val="right"/>
        <w:rPr>
          <w:rFonts w:ascii="Arial" w:hAnsi="Arial" w:cs="Arial"/>
          <w:sz w:val="24"/>
          <w:szCs w:val="24"/>
        </w:rPr>
      </w:pPr>
    </w:p>
    <w:p w:rsidR="00075A5B" w:rsidRPr="00691365" w:rsidRDefault="00075A5B" w:rsidP="00691365">
      <w:pPr>
        <w:jc w:val="center"/>
        <w:rPr>
          <w:rFonts w:ascii="Arial" w:hAnsi="Arial" w:cs="Arial"/>
          <w:b/>
          <w:sz w:val="24"/>
          <w:szCs w:val="24"/>
        </w:rPr>
      </w:pPr>
      <w:r w:rsidRPr="00691365">
        <w:rPr>
          <w:rFonts w:ascii="Arial" w:hAnsi="Arial" w:cs="Arial"/>
          <w:b/>
          <w:sz w:val="24"/>
          <w:szCs w:val="24"/>
        </w:rPr>
        <w:t>Simone Cordova</w:t>
      </w:r>
    </w:p>
    <w:p w:rsidR="00075A5B" w:rsidRPr="0015413E" w:rsidRDefault="00075A5B" w:rsidP="0069136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Ouvidora Municipal</w:t>
      </w:r>
    </w:p>
    <w:p w:rsidR="00075A5B" w:rsidRPr="00261474" w:rsidRDefault="00075A5B" w:rsidP="0015413E">
      <w:pPr>
        <w:rPr>
          <w:rFonts w:ascii="Arial" w:hAnsi="Arial" w:cs="Arial"/>
          <w:sz w:val="24"/>
          <w:szCs w:val="24"/>
        </w:rPr>
      </w:pPr>
    </w:p>
    <w:sectPr w:rsidR="00075A5B" w:rsidRPr="00261474" w:rsidSect="00CD2F3D">
      <w:headerReference w:type="default" r:id="rId12"/>
      <w:footerReference w:type="default" r:id="rId13"/>
      <w:pgSz w:w="11906" w:h="16838"/>
      <w:pgMar w:top="2744" w:right="140" w:bottom="993" w:left="426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A5B" w:rsidRDefault="00075A5B" w:rsidP="002B2C1C">
      <w:pPr>
        <w:spacing w:after="0" w:line="240" w:lineRule="auto"/>
      </w:pPr>
      <w:r>
        <w:separator/>
      </w:r>
    </w:p>
  </w:endnote>
  <w:endnote w:type="continuationSeparator" w:id="0">
    <w:p w:rsidR="00075A5B" w:rsidRDefault="00075A5B" w:rsidP="002B2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A5B" w:rsidRDefault="00075A5B" w:rsidP="00C82DB2">
    <w:pPr>
      <w:pStyle w:val="Footer"/>
    </w:pPr>
    <w:r>
      <w:t>Avenida Brasil, N</w:t>
    </w:r>
    <w:r>
      <w:rPr>
        <w:sz w:val="24"/>
      </w:rPr>
      <w:t>º883</w:t>
    </w:r>
    <w:r>
      <w:t xml:space="preserve"> – centro – CEP - 78.513-000 </w:t>
    </w:r>
  </w:p>
  <w:p w:rsidR="00075A5B" w:rsidRDefault="00075A5B" w:rsidP="00C82DB2">
    <w:pPr>
      <w:pStyle w:val="Footer"/>
    </w:pPr>
    <w:r>
      <w:t xml:space="preserve">Nova Santa Helena – Mato Grosso - Brasil - Telefone: (66) 99720-9265 / ouvidoria@novasantahelena.mt.gov.br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A5B" w:rsidRDefault="00075A5B" w:rsidP="002B2C1C">
      <w:pPr>
        <w:spacing w:after="0" w:line="240" w:lineRule="auto"/>
      </w:pPr>
      <w:r>
        <w:separator/>
      </w:r>
    </w:p>
  </w:footnote>
  <w:footnote w:type="continuationSeparator" w:id="0">
    <w:p w:rsidR="00075A5B" w:rsidRDefault="00075A5B" w:rsidP="002B2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A5B" w:rsidRDefault="00075A5B" w:rsidP="00742FED">
    <w:pPr>
      <w:pStyle w:val="Header"/>
      <w:tabs>
        <w:tab w:val="clear" w:pos="8504"/>
      </w:tabs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0" o:spid="_x0000_s2051" type="#_x0000_t75" style="position:absolute;margin-left:-.35pt;margin-top:0;width:341.25pt;height:119.25pt;z-index:-251653120;visibility:visible">
          <v:imagedata r:id="rId1" o:title=""/>
        </v:shape>
      </w:pict>
    </w:r>
    <w:r>
      <w:t xml:space="preserve">                                                                                                                                                             </w:t>
    </w:r>
  </w:p>
  <w:p w:rsidR="00075A5B" w:rsidRDefault="00075A5B" w:rsidP="00742FED">
    <w:pPr>
      <w:pStyle w:val="Header"/>
      <w:tabs>
        <w:tab w:val="clear" w:pos="8504"/>
      </w:tabs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2" o:spid="_x0000_s2052" type="#_x0000_t202" style="position:absolute;margin-left:39.45pt;margin-top:78.05pt;width:228pt;height:3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" strokecolor="white" strokeweight=".5pt">
          <v:path arrowok="t"/>
          <v:textbox>
            <w:txbxContent>
              <w:p w:rsidR="00075A5B" w:rsidRPr="00742FED" w:rsidRDefault="00075A5B" w:rsidP="00C6023F">
                <w:pPr>
                  <w:pStyle w:val="Title"/>
                  <w:shd w:val="clear" w:color="auto" w:fill="FFFFFF"/>
                  <w:jc w:val="center"/>
                  <w:rPr>
                    <w:rFonts w:ascii="Arial Black" w:hAnsi="Arial Black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 Black" w:hAnsi="Arial Black"/>
                    <w:b/>
                    <w:bCs/>
                    <w:sz w:val="20"/>
                    <w:szCs w:val="20"/>
                  </w:rPr>
                  <w:t xml:space="preserve">GERAL DO MUNICIPIO </w:t>
                </w:r>
                <w:r w:rsidRPr="00742FED">
                  <w:rPr>
                    <w:rFonts w:ascii="Arial Black" w:hAnsi="Arial Black"/>
                    <w:b/>
                    <w:bCs/>
                    <w:sz w:val="20"/>
                    <w:szCs w:val="20"/>
                  </w:rPr>
                  <w:t>DE NOVA SANTA HELENA-MT</w:t>
                </w:r>
              </w:p>
              <w:p w:rsidR="00075A5B" w:rsidRPr="00F838EB" w:rsidRDefault="00075A5B" w:rsidP="00C6023F">
                <w:pPr>
                  <w:shd w:val="clear" w:color="auto" w:fill="FFFFFF"/>
                </w:pPr>
              </w:p>
            </w:txbxContent>
          </v:textbox>
        </v:shape>
      </w:pict>
    </w:r>
    <w:r>
      <w:t xml:space="preserve">                                                                                                                                                                  </w:t>
    </w:r>
    <w:r w:rsidRPr="00C6023F">
      <w:rPr>
        <w:rFonts w:ascii="Arial" w:hAnsi="Arial" w:cs="Arial"/>
        <w:noProof/>
        <w:lang w:eastAsia="pt-BR"/>
      </w:rPr>
      <w:pict>
        <v:shape id="Imagem 4" o:spid="_x0000_i1029" type="#_x0000_t75" style="width:78.75pt;height:80.25pt;visibility:visible">
          <v:imagedata r:id="rId2" o:title=""/>
        </v:shape>
      </w:pict>
    </w:r>
  </w:p>
  <w:p w:rsidR="00075A5B" w:rsidRDefault="00075A5B" w:rsidP="00742FED">
    <w:pPr>
      <w:pStyle w:val="Header"/>
      <w:tabs>
        <w:tab w:val="clear" w:pos="8504"/>
      </w:tabs>
    </w:pPr>
  </w:p>
  <w:p w:rsidR="00075A5B" w:rsidRPr="00C80C36" w:rsidRDefault="00075A5B" w:rsidP="00AB1E18">
    <w:pPr>
      <w:pStyle w:val="NoSpacing"/>
      <w:jc w:val="center"/>
      <w:rPr>
        <w:rFonts w:ascii="Times New Roman" w:hAnsi="Times New Roman"/>
        <w:sz w:val="20"/>
        <w:szCs w:val="20"/>
      </w:rPr>
    </w:pPr>
    <w:r>
      <w:t xml:space="preserve">                                                                                                                               </w:t>
    </w:r>
    <w:r w:rsidRPr="00C80C36">
      <w:rPr>
        <w:rFonts w:ascii="Times New Roman" w:hAnsi="Times New Roman"/>
        <w:sz w:val="20"/>
        <w:szCs w:val="20"/>
      </w:rPr>
      <w:t>Estado de Mato Grosso</w:t>
    </w:r>
  </w:p>
  <w:p w:rsidR="00075A5B" w:rsidRPr="00B16105" w:rsidRDefault="00075A5B" w:rsidP="00AB1E18">
    <w:pPr>
      <w:pStyle w:val="Header"/>
      <w:tabs>
        <w:tab w:val="clear" w:pos="8504"/>
      </w:tabs>
      <w:rPr>
        <w:rFonts w:ascii="Arial" w:hAnsi="Arial" w:cs="Arial"/>
      </w:rPr>
    </w:pPr>
    <w:r>
      <w:rPr>
        <w:rFonts w:ascii="Times New Roman" w:hAnsi="Times New Roman"/>
        <w:sz w:val="20"/>
        <w:szCs w:val="20"/>
      </w:rPr>
      <w:t xml:space="preserve">                                                                                                                                                </w:t>
    </w:r>
    <w:r w:rsidRPr="00C80C36">
      <w:rPr>
        <w:rFonts w:ascii="Times New Roman" w:hAnsi="Times New Roman"/>
        <w:sz w:val="20"/>
        <w:szCs w:val="20"/>
      </w:rPr>
      <w:t>Prefeitura Municipal de Nova Santa Helena</w:t>
    </w:r>
  </w:p>
  <w:p w:rsidR="00075A5B" w:rsidRPr="00B16105" w:rsidRDefault="00075A5B" w:rsidP="00742FED">
    <w:pPr>
      <w:pStyle w:val="Header"/>
      <w:tabs>
        <w:tab w:val="clear" w:pos="8504"/>
      </w:tabs>
      <w:rPr>
        <w:rFonts w:ascii="Arial" w:hAnsi="Arial" w:cs="Aria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2C1C"/>
    <w:rsid w:val="00004392"/>
    <w:rsid w:val="00075A5B"/>
    <w:rsid w:val="000D522D"/>
    <w:rsid w:val="0015413E"/>
    <w:rsid w:val="001A2BB0"/>
    <w:rsid w:val="001C3D46"/>
    <w:rsid w:val="001D6C16"/>
    <w:rsid w:val="00202D90"/>
    <w:rsid w:val="00261474"/>
    <w:rsid w:val="002B2C1C"/>
    <w:rsid w:val="00353205"/>
    <w:rsid w:val="00462FBD"/>
    <w:rsid w:val="00493157"/>
    <w:rsid w:val="00580B15"/>
    <w:rsid w:val="00596AD9"/>
    <w:rsid w:val="005D230A"/>
    <w:rsid w:val="005D3541"/>
    <w:rsid w:val="00601BA3"/>
    <w:rsid w:val="00651FDA"/>
    <w:rsid w:val="00680AEA"/>
    <w:rsid w:val="00691365"/>
    <w:rsid w:val="006B1A10"/>
    <w:rsid w:val="0071472F"/>
    <w:rsid w:val="00742FED"/>
    <w:rsid w:val="00790835"/>
    <w:rsid w:val="00861F57"/>
    <w:rsid w:val="008D78EE"/>
    <w:rsid w:val="00983523"/>
    <w:rsid w:val="009F5D25"/>
    <w:rsid w:val="00A22858"/>
    <w:rsid w:val="00A530BC"/>
    <w:rsid w:val="00A871F1"/>
    <w:rsid w:val="00AA5C48"/>
    <w:rsid w:val="00AB1E18"/>
    <w:rsid w:val="00B10152"/>
    <w:rsid w:val="00B16105"/>
    <w:rsid w:val="00BA71EB"/>
    <w:rsid w:val="00BC30FF"/>
    <w:rsid w:val="00BE0082"/>
    <w:rsid w:val="00C23159"/>
    <w:rsid w:val="00C6023F"/>
    <w:rsid w:val="00C62154"/>
    <w:rsid w:val="00C80C36"/>
    <w:rsid w:val="00C82DB2"/>
    <w:rsid w:val="00CC7BB0"/>
    <w:rsid w:val="00CD2F3D"/>
    <w:rsid w:val="00D263CA"/>
    <w:rsid w:val="00D43922"/>
    <w:rsid w:val="00D547AF"/>
    <w:rsid w:val="00D95308"/>
    <w:rsid w:val="00DA52AD"/>
    <w:rsid w:val="00DB7126"/>
    <w:rsid w:val="00E0632E"/>
    <w:rsid w:val="00E61789"/>
    <w:rsid w:val="00E90E5A"/>
    <w:rsid w:val="00F83716"/>
    <w:rsid w:val="00F838EB"/>
    <w:rsid w:val="00F94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22D"/>
    <w:pPr>
      <w:spacing w:after="160" w:line="259" w:lineRule="auto"/>
    </w:pPr>
    <w:rPr>
      <w:kern w:val="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2C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B2C1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B2C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B2C1C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F838EB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F838EB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NoSpacing">
    <w:name w:val="No Spacing"/>
    <w:uiPriority w:val="99"/>
    <w:qFormat/>
    <w:rsid w:val="00AB1E18"/>
    <w:rPr>
      <w:lang w:eastAsia="en-US"/>
    </w:rPr>
  </w:style>
  <w:style w:type="paragraph" w:customStyle="1" w:styleId="Estilo1">
    <w:name w:val="Estilo1"/>
    <w:basedOn w:val="Normal"/>
    <w:link w:val="Estilo1Char"/>
    <w:uiPriority w:val="99"/>
    <w:rsid w:val="00861F57"/>
    <w:pPr>
      <w:jc w:val="center"/>
    </w:pPr>
    <w:rPr>
      <w:rFonts w:ascii="Arial" w:hAnsi="Arial" w:cs="Arial"/>
      <w:b/>
      <w:bCs/>
      <w:noProof/>
      <w:color w:val="FFFFFF"/>
      <w:sz w:val="52"/>
      <w:szCs w:val="52"/>
    </w:rPr>
  </w:style>
  <w:style w:type="character" w:customStyle="1" w:styleId="Estilo1Char">
    <w:name w:val="Estilo1 Char"/>
    <w:basedOn w:val="DefaultParagraphFont"/>
    <w:link w:val="Estilo1"/>
    <w:uiPriority w:val="99"/>
    <w:locked/>
    <w:rsid w:val="00861F57"/>
    <w:rPr>
      <w:rFonts w:ascii="Arial" w:hAnsi="Arial" w:cs="Arial"/>
      <w:b/>
      <w:bCs/>
      <w:noProof/>
      <w:color w:val="FFFFFF"/>
      <w:sz w:val="52"/>
      <w:szCs w:val="52"/>
    </w:rPr>
  </w:style>
  <w:style w:type="character" w:styleId="Hyperlink">
    <w:name w:val="Hyperlink"/>
    <w:basedOn w:val="DefaultParagraphFont"/>
    <w:uiPriority w:val="99"/>
    <w:rsid w:val="00E61789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E61789"/>
    <w:rPr>
      <w:rFonts w:cs="Times New Roman"/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1D6C16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6B1A1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ouvidoria@novasantahelena.mt.gov.br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480</Words>
  <Characters>2598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Cordova</dc:creator>
  <cp:keywords/>
  <dc:description/>
  <cp:lastModifiedBy>Usuario</cp:lastModifiedBy>
  <cp:revision>2</cp:revision>
  <dcterms:created xsi:type="dcterms:W3CDTF">2025-03-31T12:55:00Z</dcterms:created>
  <dcterms:modified xsi:type="dcterms:W3CDTF">2025-03-31T12:55:00Z</dcterms:modified>
</cp:coreProperties>
</file>